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EBDE3" w14:textId="62DF1B3F" w:rsidR="006D3A8C" w:rsidRPr="00A16452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  <w:sz w:val="22"/>
          <w:szCs w:val="22"/>
        </w:rPr>
      </w:pPr>
      <w:r w:rsidRPr="00A16452">
        <w:rPr>
          <w:rFonts w:ascii="Arial" w:hAnsi="Arial" w:cs="Arial"/>
          <w:snapToGrid w:val="0"/>
          <w:sz w:val="22"/>
          <w:szCs w:val="22"/>
        </w:rPr>
        <w:t>INGESTRE WITH TIXALL</w:t>
      </w:r>
      <w:r w:rsidRPr="00A16452">
        <w:rPr>
          <w:rFonts w:ascii="Arial" w:hAnsi="Arial" w:cs="Arial"/>
          <w:bCs w:val="0"/>
          <w:snapToGrid w:val="0"/>
          <w:sz w:val="22"/>
          <w:szCs w:val="22"/>
        </w:rPr>
        <w:t xml:space="preserve"> </w:t>
      </w:r>
      <w:r w:rsidRPr="00A16452">
        <w:rPr>
          <w:rFonts w:ascii="Arial" w:hAnsi="Arial" w:cs="Arial"/>
          <w:snapToGrid w:val="0"/>
          <w:sz w:val="22"/>
          <w:szCs w:val="22"/>
        </w:rPr>
        <w:t>PARISH COUNCIL</w:t>
      </w:r>
    </w:p>
    <w:p w14:paraId="49E76416" w14:textId="2E047F1B" w:rsidR="00F770D3" w:rsidRPr="00A16452" w:rsidRDefault="00F770D3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7D8CE7E7" w14:textId="1F3A83E6" w:rsidR="002A7CB9" w:rsidRPr="00A16452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>29 The Crescent</w:t>
      </w:r>
    </w:p>
    <w:p w14:paraId="2A440525" w14:textId="7325DCF3" w:rsidR="002A7CB9" w:rsidRPr="00A16452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  <w:t>Stafford, ST16 1ED</w:t>
      </w:r>
    </w:p>
    <w:p w14:paraId="611C8663" w14:textId="17E38B0B" w:rsidR="002A7CB9" w:rsidRPr="00A16452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ab/>
        <w:t>Tel: 01785 598434</w:t>
      </w:r>
    </w:p>
    <w:p w14:paraId="2D4742EA" w14:textId="136604DF" w:rsidR="002A7CB9" w:rsidRPr="00A16452" w:rsidRDefault="002A7CB9" w:rsidP="00F770D3">
      <w:pPr>
        <w:tabs>
          <w:tab w:val="left" w:pos="567"/>
        </w:tabs>
        <w:rPr>
          <w:rFonts w:ascii="Arial" w:hAnsi="Arial" w:cs="Arial"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  <w:t xml:space="preserve">Email: </w:t>
      </w:r>
      <w:hyperlink r:id="rId7" w:history="1">
        <w:r w:rsidRPr="00A16452">
          <w:rPr>
            <w:rStyle w:val="Hyperlink"/>
            <w:rFonts w:ascii="Arial" w:hAnsi="Arial" w:cs="Arial"/>
            <w:bCs/>
            <w:snapToGrid w:val="0"/>
            <w:sz w:val="22"/>
            <w:szCs w:val="22"/>
            <w:lang w:eastAsia="en-US"/>
          </w:rPr>
          <w:t>clerk@ingestretixall.staffslc.gov.uk</w:t>
        </w:r>
      </w:hyperlink>
    </w:p>
    <w:p w14:paraId="0425F364" w14:textId="77777777" w:rsidR="002A7CB9" w:rsidRPr="00A16452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2C95B900" w14:textId="77777777" w:rsidR="002A7CB9" w:rsidRPr="00A16452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</w:pPr>
    </w:p>
    <w:p w14:paraId="66B2FC7C" w14:textId="77777777" w:rsidR="002A7CB9" w:rsidRPr="00A16452" w:rsidRDefault="002A7CB9" w:rsidP="000D067F">
      <w:pPr>
        <w:pStyle w:val="PlainText"/>
        <w:rPr>
          <w:rFonts w:ascii="Arial" w:hAnsi="Arial" w:cs="Arial"/>
          <w:b/>
          <w:i/>
          <w:iCs/>
          <w:snapToGrid w:val="0"/>
          <w:sz w:val="22"/>
          <w:szCs w:val="22"/>
          <w:u w:val="single"/>
          <w:lang w:eastAsia="en-US"/>
        </w:rPr>
      </w:pPr>
    </w:p>
    <w:p w14:paraId="5B9E3976" w14:textId="0DB8A1C2" w:rsidR="002A7CB9" w:rsidRPr="00A16452" w:rsidRDefault="00B42D85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 xml:space="preserve">2 September </w:t>
      </w:r>
      <w:r w:rsidR="006D017A" w:rsidRPr="00A16452">
        <w:rPr>
          <w:rFonts w:ascii="Arial" w:hAnsi="Arial" w:cs="Arial"/>
          <w:bCs/>
          <w:snapToGrid w:val="0"/>
          <w:sz w:val="22"/>
          <w:szCs w:val="22"/>
          <w:lang w:eastAsia="en-US"/>
        </w:rPr>
        <w:t>2020</w:t>
      </w:r>
    </w:p>
    <w:p w14:paraId="3CA6B8DB" w14:textId="748C527F" w:rsidR="002A7CB9" w:rsidRPr="00A16452" w:rsidRDefault="002A7CB9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</w:p>
    <w:p w14:paraId="6652B0BA" w14:textId="0D52C643" w:rsidR="002A7CB9" w:rsidRPr="00A16452" w:rsidRDefault="002A7CB9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</w:p>
    <w:p w14:paraId="10D2FF4B" w14:textId="11816CBD" w:rsidR="00BC79FD" w:rsidRPr="00A16452" w:rsidRDefault="002A7CB9" w:rsidP="00BC79FD">
      <w:pPr>
        <w:rPr>
          <w:rFonts w:ascii="Arial" w:hAnsi="Arial" w:cs="Arial"/>
          <w:sz w:val="22"/>
          <w:szCs w:val="22"/>
        </w:rPr>
      </w:pP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The next meeting of Ingestre with Tixall Parish Council will be held on Wednesday, </w:t>
      </w:r>
      <w:r w:rsidR="00734884"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>9 September</w:t>
      </w:r>
      <w:r w:rsidR="006D017A"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 2020 </w:t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>commencing at</w:t>
      </w:r>
      <w:r w:rsidR="006D017A"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 7.30pm</w:t>
      </w: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>.</w:t>
      </w:r>
      <w:r w:rsidR="006D017A"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  This meeting will take place via</w:t>
      </w:r>
      <w:r w:rsidR="009E79ED"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 zoom: </w:t>
      </w:r>
      <w:hyperlink r:id="rId8" w:history="1">
        <w:r w:rsidR="0023444E" w:rsidRPr="00A16452">
          <w:rPr>
            <w:rStyle w:val="Hyperlink"/>
            <w:rFonts w:ascii="Arial" w:hAnsi="Arial" w:cs="Arial"/>
            <w:sz w:val="22"/>
            <w:szCs w:val="22"/>
          </w:rPr>
          <w:t>https://zoom.us/j/98976680097?pwd=T0NlWStjRFNyZlVKdGxJU0MrZmI1dz09</w:t>
        </w:r>
      </w:hyperlink>
      <w:r w:rsidR="0023444E" w:rsidRPr="00A16452">
        <w:rPr>
          <w:rFonts w:ascii="Arial" w:hAnsi="Arial" w:cs="Arial"/>
          <w:sz w:val="22"/>
          <w:szCs w:val="22"/>
        </w:rPr>
        <w:t xml:space="preserve"> </w:t>
      </w:r>
    </w:p>
    <w:p w14:paraId="3B8CA107" w14:textId="0998A350" w:rsidR="002A7CB9" w:rsidRPr="00A16452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7E41BBDD" w14:textId="77777777" w:rsidR="0023444E" w:rsidRPr="00A16452" w:rsidRDefault="0023444E" w:rsidP="0023444E">
      <w:pPr>
        <w:pStyle w:val="NormalWeb"/>
        <w:rPr>
          <w:rFonts w:ascii="Arial" w:hAnsi="Arial" w:cs="Arial"/>
        </w:rPr>
      </w:pPr>
      <w:r w:rsidRPr="00A16452">
        <w:rPr>
          <w:rFonts w:ascii="Arial" w:hAnsi="Arial" w:cs="Arial"/>
          <w:b/>
          <w:bCs/>
        </w:rPr>
        <w:t>Meeting ID:</w:t>
      </w:r>
      <w:r w:rsidRPr="00A16452">
        <w:rPr>
          <w:rFonts w:ascii="Arial" w:hAnsi="Arial" w:cs="Arial"/>
        </w:rPr>
        <w:t xml:space="preserve"> 989 7668 0097 </w:t>
      </w:r>
      <w:r w:rsidRPr="00A16452">
        <w:rPr>
          <w:rFonts w:ascii="Arial" w:hAnsi="Arial" w:cs="Arial"/>
        </w:rPr>
        <w:br/>
      </w:r>
      <w:r w:rsidRPr="00A16452">
        <w:rPr>
          <w:rFonts w:ascii="Arial" w:hAnsi="Arial" w:cs="Arial"/>
          <w:b/>
          <w:bCs/>
        </w:rPr>
        <w:t>Passcode:</w:t>
      </w:r>
      <w:r w:rsidRPr="00A16452">
        <w:rPr>
          <w:rFonts w:ascii="Arial" w:hAnsi="Arial" w:cs="Arial"/>
        </w:rPr>
        <w:t xml:space="preserve"> 6Di65g </w:t>
      </w:r>
    </w:p>
    <w:p w14:paraId="4B237DF8" w14:textId="2BA4666A" w:rsidR="002A7CB9" w:rsidRPr="00A16452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038BD2A2" w14:textId="261C35CB" w:rsidR="002A7CB9" w:rsidRPr="00A16452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23487547" w14:textId="2AD55F08" w:rsidR="002A7CB9" w:rsidRPr="00A16452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>Jill Davies, Clerk/Responsible Financial Officer</w:t>
      </w:r>
    </w:p>
    <w:p w14:paraId="56AB8794" w14:textId="0D7D1229" w:rsidR="002A7CB9" w:rsidRPr="00A16452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122E56C2" w14:textId="16C31C3B" w:rsidR="002A7CB9" w:rsidRPr="00A16452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561ECF69" w14:textId="242531EE" w:rsidR="002A7CB9" w:rsidRPr="00A16452" w:rsidRDefault="002A7CB9" w:rsidP="002A7CB9">
      <w:pPr>
        <w:pStyle w:val="PlainText"/>
        <w:jc w:val="center"/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</w:pPr>
      <w:r w:rsidRPr="00A16452"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  <w:t>AGENDA</w:t>
      </w:r>
    </w:p>
    <w:p w14:paraId="41F93C78" w14:textId="1191AC9A" w:rsidR="002A7CB9" w:rsidRPr="00A16452" w:rsidRDefault="002A7CB9" w:rsidP="002A7CB9">
      <w:pPr>
        <w:pStyle w:val="PlainText"/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</w:pPr>
    </w:p>
    <w:p w14:paraId="1C973DBB" w14:textId="77777777" w:rsidR="002A7CB9" w:rsidRPr="00A16452" w:rsidRDefault="002A7CB9" w:rsidP="002A7CB9">
      <w:pPr>
        <w:pStyle w:val="PlainText"/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</w:pPr>
    </w:p>
    <w:p w14:paraId="4CF789CA" w14:textId="3A10CAA6" w:rsidR="006D3A8C" w:rsidRPr="00A16452" w:rsidRDefault="002A7CB9" w:rsidP="000D067F">
      <w:pPr>
        <w:pStyle w:val="PlainText"/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1.  To receive </w:t>
      </w:r>
      <w:r w:rsidR="000D067F" w:rsidRPr="00A16452">
        <w:rPr>
          <w:rFonts w:ascii="Arial" w:hAnsi="Arial" w:cs="Arial"/>
          <w:b/>
          <w:snapToGrid w:val="0"/>
          <w:sz w:val="22"/>
          <w:szCs w:val="22"/>
          <w:lang w:eastAsia="en-US"/>
        </w:rPr>
        <w:t>Apologies</w:t>
      </w:r>
      <w:r w:rsidR="006D3A8C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: </w:t>
      </w:r>
    </w:p>
    <w:p w14:paraId="4F6DF681" w14:textId="77777777" w:rsidR="003310D4" w:rsidRPr="00A16452" w:rsidRDefault="003310D4" w:rsidP="000D067F">
      <w:pPr>
        <w:pStyle w:val="PlainText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533EBFF3" w14:textId="6A40AE34" w:rsidR="00F770D3" w:rsidRPr="00A16452" w:rsidRDefault="002A7CB9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2.  Public Open Session</w:t>
      </w:r>
    </w:p>
    <w:p w14:paraId="4E67E0B9" w14:textId="15C7ACE3" w:rsidR="00734884" w:rsidRPr="00A16452" w:rsidRDefault="0073488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To approve filling of Parish Councillor vacancy by co-option.</w:t>
      </w:r>
    </w:p>
    <w:p w14:paraId="73788684" w14:textId="71CD7A46" w:rsidR="005A4C10" w:rsidRPr="00A16452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60888D8F" w14:textId="77777777" w:rsidR="005A4C10" w:rsidRPr="00A16452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3.  To receive Declarations of Interest</w:t>
      </w:r>
    </w:p>
    <w:p w14:paraId="0E98995A" w14:textId="5BFE990A" w:rsidR="005A4C10" w:rsidRPr="00A16452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4</w:t>
      </w:r>
      <w:r w:rsidR="005A4C10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 Minutes</w:t>
      </w:r>
    </w:p>
    <w:p w14:paraId="6DEFDCEA" w14:textId="602DCD38" w:rsidR="005A4C10" w:rsidRPr="00A16452" w:rsidRDefault="005A4C1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To approve as a correct record Minutes of a Parish Council Meeting held on</w:t>
      </w:r>
      <w:r w:rsidR="00686B4F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734884" w:rsidRPr="00A16452">
        <w:rPr>
          <w:rFonts w:ascii="Arial" w:hAnsi="Arial" w:cs="Arial"/>
          <w:snapToGrid w:val="0"/>
          <w:sz w:val="22"/>
          <w:szCs w:val="22"/>
          <w:lang w:eastAsia="en-US"/>
        </w:rPr>
        <w:t>8 July 2020</w:t>
      </w:r>
      <w:r w:rsidR="00686B4F" w:rsidRPr="00A16452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5826D707" w14:textId="15BF6C0D" w:rsidR="00FC4F60" w:rsidRPr="00A16452" w:rsidRDefault="00FC4F6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To approve as a correct record Minutes of the Extra Ordinary meeting held on 25 August 2020.</w:t>
      </w:r>
    </w:p>
    <w:p w14:paraId="3D488057" w14:textId="77777777" w:rsidR="00A056ED" w:rsidRPr="00A16452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586258FC" w14:textId="6DAFB496" w:rsidR="005A4C10" w:rsidRPr="00A16452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5</w:t>
      </w:r>
      <w:r w:rsidR="005A4C10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 Matters to be updated from the Minutes</w:t>
      </w:r>
    </w:p>
    <w:p w14:paraId="4C1686CC" w14:textId="39111254" w:rsidR="00E31A7D" w:rsidRPr="00A16452" w:rsidRDefault="005A4C1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="00E31A7D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 </w:t>
      </w:r>
      <w:r w:rsidR="0030610F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23/20b – </w:t>
      </w:r>
      <w:r w:rsidR="0030610F" w:rsidRPr="00A16452">
        <w:rPr>
          <w:rFonts w:ascii="Arial" w:hAnsi="Arial" w:cs="Arial"/>
          <w:snapToGrid w:val="0"/>
          <w:sz w:val="22"/>
          <w:szCs w:val="22"/>
          <w:lang w:eastAsia="en-US"/>
        </w:rPr>
        <w:t>Orangery have been advised that the Display Boards and lights, which belong to the Parish Council, can remain at the Orangery.</w:t>
      </w:r>
    </w:p>
    <w:p w14:paraId="2E958D86" w14:textId="61B580FE" w:rsidR="005A4C10" w:rsidRPr="00A16452" w:rsidRDefault="005A4C1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 w:rsidR="00E31A7D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A71BA1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796F8E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25/20d</w:t>
      </w:r>
      <w:r w:rsidR="00E31A7D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– </w:t>
      </w:r>
      <w:r w:rsidR="00796F8E" w:rsidRPr="00A16452">
        <w:rPr>
          <w:rFonts w:ascii="Arial" w:hAnsi="Arial" w:cs="Arial"/>
          <w:snapToGrid w:val="0"/>
          <w:sz w:val="22"/>
          <w:szCs w:val="22"/>
          <w:lang w:eastAsia="en-US"/>
        </w:rPr>
        <w:t>Chairman is progressing the new signatories on the Parish Council’s bank account.</w:t>
      </w:r>
    </w:p>
    <w:p w14:paraId="4F8FD359" w14:textId="5CACE20B" w:rsidR="000B3F70" w:rsidRPr="00A16452" w:rsidRDefault="00796F8E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c.  28/20c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– flood at </w:t>
      </w:r>
      <w:proofErr w:type="spellStart"/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Hoo</w:t>
      </w:r>
      <w:proofErr w:type="spellEnd"/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Mill crossroads.  To </w:t>
      </w:r>
      <w:r w:rsidR="0071092C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approve complaint letter, as prepared by the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Chairman</w:t>
      </w:r>
      <w:r w:rsidR="0071092C" w:rsidRPr="00A16452">
        <w:rPr>
          <w:rFonts w:ascii="Arial" w:hAnsi="Arial" w:cs="Arial"/>
          <w:snapToGrid w:val="0"/>
          <w:sz w:val="22"/>
          <w:szCs w:val="22"/>
          <w:lang w:eastAsia="en-US"/>
        </w:rPr>
        <w:t>, for issue to SCC</w:t>
      </w:r>
      <w:r w:rsidR="000B4A67" w:rsidRPr="00A16452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4E663663" w14:textId="77777777" w:rsidR="005A4C10" w:rsidRPr="00A16452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56CE7E55" w14:textId="5C27B99E" w:rsidR="005A4C10" w:rsidRPr="00A16452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6</w:t>
      </w:r>
      <w:r w:rsidR="005A4C10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 County Cllr and Borough Cllr reports</w:t>
      </w:r>
    </w:p>
    <w:p w14:paraId="31C46E82" w14:textId="1BBE5704" w:rsidR="00734884" w:rsidRPr="00A16452" w:rsidRDefault="005A4C1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To receive update from Cllr Francis and </w:t>
      </w:r>
      <w:r w:rsidR="00734884" w:rsidRPr="00A16452">
        <w:rPr>
          <w:rFonts w:ascii="Arial" w:hAnsi="Arial" w:cs="Arial"/>
          <w:snapToGrid w:val="0"/>
          <w:sz w:val="22"/>
          <w:szCs w:val="22"/>
          <w:lang w:eastAsia="en-US"/>
        </w:rPr>
        <w:t>to discuss the following items:</w:t>
      </w:r>
    </w:p>
    <w:p w14:paraId="701CE993" w14:textId="6EB96A41" w:rsidR="003B290D" w:rsidRPr="00A16452" w:rsidRDefault="003B290D" w:rsidP="003B290D">
      <w:pPr>
        <w:pStyle w:val="ListParagraph"/>
        <w:numPr>
          <w:ilvl w:val="0"/>
          <w:numId w:val="9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Blocked drain, Ingestre Road, Nr Home Farm Court</w:t>
      </w:r>
    </w:p>
    <w:p w14:paraId="5A2E4283" w14:textId="05106415" w:rsidR="003B290D" w:rsidRPr="00A16452" w:rsidRDefault="003B290D" w:rsidP="003B290D">
      <w:pPr>
        <w:pStyle w:val="ListParagraph"/>
        <w:numPr>
          <w:ilvl w:val="0"/>
          <w:numId w:val="9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Traffic lights at railway bridge in Great Haywood</w:t>
      </w:r>
    </w:p>
    <w:p w14:paraId="60DC3EDC" w14:textId="4A8F8DD1" w:rsidR="00213E1F" w:rsidRPr="00A16452" w:rsidRDefault="00213E1F" w:rsidP="003B290D">
      <w:pPr>
        <w:pStyle w:val="ListParagraph"/>
        <w:numPr>
          <w:ilvl w:val="0"/>
          <w:numId w:val="9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Purchase of sandbags/road signs for entrance into Ingestre village</w:t>
      </w:r>
    </w:p>
    <w:p w14:paraId="1AD1A964" w14:textId="48CC82FB" w:rsidR="00213E1F" w:rsidRPr="00A16452" w:rsidRDefault="00213E1F" w:rsidP="00213E1F">
      <w:pPr>
        <w:pStyle w:val="ListParagraph"/>
        <w:numPr>
          <w:ilvl w:val="0"/>
          <w:numId w:val="9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Sewage smell at Crematorium crossroads</w:t>
      </w:r>
    </w:p>
    <w:p w14:paraId="68C9C075" w14:textId="1F4C1CFA" w:rsidR="0043483F" w:rsidRPr="00A16452" w:rsidRDefault="0043483F" w:rsidP="00213E1F">
      <w:pPr>
        <w:pStyle w:val="ListParagraph"/>
        <w:numPr>
          <w:ilvl w:val="0"/>
          <w:numId w:val="9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Potholes in Tixall</w:t>
      </w:r>
      <w:r w:rsidR="009F022B" w:rsidRPr="00A16452">
        <w:rPr>
          <w:rFonts w:ascii="Arial" w:hAnsi="Arial" w:cs="Arial"/>
          <w:snapToGrid w:val="0"/>
          <w:sz w:val="22"/>
          <w:szCs w:val="22"/>
          <w:lang w:eastAsia="en-US"/>
        </w:rPr>
        <w:t>, as reported by resident in July 2020.  Matter has been ongoing for 2 years.</w:t>
      </w:r>
    </w:p>
    <w:p w14:paraId="13CAB4D2" w14:textId="77777777" w:rsidR="00734884" w:rsidRPr="00A16452" w:rsidRDefault="00734884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22DB78B" w14:textId="5A67AEA5" w:rsidR="005A4C10" w:rsidRPr="00A16452" w:rsidRDefault="00734884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To receive update from </w:t>
      </w:r>
      <w:r w:rsidR="005A4C10" w:rsidRPr="00A16452">
        <w:rPr>
          <w:rFonts w:ascii="Arial" w:hAnsi="Arial" w:cs="Arial"/>
          <w:snapToGrid w:val="0"/>
          <w:sz w:val="22"/>
          <w:szCs w:val="22"/>
          <w:lang w:eastAsia="en-US"/>
        </w:rPr>
        <w:t>Cllr</w:t>
      </w:r>
      <w:r w:rsidR="004172FD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686B4F" w:rsidRPr="00A16452">
        <w:rPr>
          <w:rFonts w:ascii="Arial" w:hAnsi="Arial" w:cs="Arial"/>
          <w:snapToGrid w:val="0"/>
          <w:sz w:val="22"/>
          <w:szCs w:val="22"/>
          <w:lang w:eastAsia="en-US"/>
        </w:rPr>
        <w:t>Beatty</w:t>
      </w:r>
      <w:r w:rsidR="00A10D9D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and to discuss the following items:</w:t>
      </w:r>
    </w:p>
    <w:p w14:paraId="7EE79395" w14:textId="4C208C80" w:rsidR="00A10D9D" w:rsidRPr="00A16452" w:rsidRDefault="00A10D9D" w:rsidP="00A10D9D">
      <w:pPr>
        <w:pStyle w:val="ListParagraph"/>
        <w:numPr>
          <w:ilvl w:val="0"/>
          <w:numId w:val="10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Recycling</w:t>
      </w:r>
    </w:p>
    <w:p w14:paraId="17BAFA12" w14:textId="12CFEED6" w:rsidR="00213E1F" w:rsidRPr="00A16452" w:rsidRDefault="00213E1F" w:rsidP="00A10D9D">
      <w:pPr>
        <w:pStyle w:val="ListParagraph"/>
        <w:numPr>
          <w:ilvl w:val="0"/>
          <w:numId w:val="10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Resumption of Civic Amenity visits</w:t>
      </w:r>
    </w:p>
    <w:p w14:paraId="4E0A5418" w14:textId="6EFA984F" w:rsidR="00A618A4" w:rsidRPr="00A16452" w:rsidRDefault="00A618A4" w:rsidP="00A10D9D">
      <w:pPr>
        <w:pStyle w:val="ListParagraph"/>
        <w:numPr>
          <w:ilvl w:val="0"/>
          <w:numId w:val="10"/>
        </w:num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Filling of Parish Council salt bins</w:t>
      </w:r>
    </w:p>
    <w:p w14:paraId="53978D37" w14:textId="77777777" w:rsidR="00A10D9D" w:rsidRPr="00A16452" w:rsidRDefault="00A10D9D" w:rsidP="00A10D9D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D006D96" w14:textId="4F30130E" w:rsidR="005A4C10" w:rsidRPr="00A16452" w:rsidRDefault="00A056E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7</w:t>
      </w:r>
      <w:r w:rsidR="005A4C10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 Planning Matters</w:t>
      </w:r>
      <w:r w:rsidR="005A4C10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– to </w:t>
      </w:r>
      <w:r w:rsidR="006D017A" w:rsidRPr="00A16452">
        <w:rPr>
          <w:rFonts w:ascii="Arial" w:hAnsi="Arial" w:cs="Arial"/>
          <w:snapToGrid w:val="0"/>
          <w:sz w:val="22"/>
          <w:szCs w:val="22"/>
          <w:lang w:eastAsia="en-US"/>
        </w:rPr>
        <w:t>c</w:t>
      </w:r>
      <w:r w:rsidR="0043483F" w:rsidRPr="00A16452">
        <w:rPr>
          <w:rFonts w:ascii="Arial" w:hAnsi="Arial" w:cs="Arial"/>
          <w:snapToGrid w:val="0"/>
          <w:sz w:val="22"/>
          <w:szCs w:val="22"/>
          <w:lang w:eastAsia="en-US"/>
        </w:rPr>
        <w:t>onsider response from the Planning Authority in respect of the following application:</w:t>
      </w:r>
    </w:p>
    <w:p w14:paraId="41B36A6C" w14:textId="452F3571" w:rsidR="007E202E" w:rsidRPr="00A16452" w:rsidRDefault="005A4C10" w:rsidP="007E202E">
      <w:pPr>
        <w:rPr>
          <w:rFonts w:ascii="Arial" w:hAnsi="Arial" w:cs="Arial"/>
          <w:i/>
          <w:iCs/>
          <w:color w:val="FF0000"/>
          <w:sz w:val="22"/>
          <w:szCs w:val="22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="007E202E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 </w:t>
      </w:r>
      <w:r w:rsidR="0043483F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20/32528/FUL</w:t>
      </w:r>
      <w:r w:rsidR="007E202E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– </w:t>
      </w:r>
      <w:r w:rsidR="0043483F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Stables, </w:t>
      </w:r>
      <w:proofErr w:type="spellStart"/>
      <w:r w:rsidR="0043483F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Brancote</w:t>
      </w:r>
      <w:proofErr w:type="spellEnd"/>
      <w:r w:rsidR="0043483F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Farm, Tixall</w:t>
      </w:r>
      <w:r w:rsidR="007E202E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 </w:t>
      </w:r>
      <w:r w:rsidR="0023444E" w:rsidRPr="00A16452">
        <w:rPr>
          <w:rFonts w:ascii="Arial" w:hAnsi="Arial" w:cs="Arial"/>
          <w:snapToGrid w:val="0"/>
          <w:sz w:val="22"/>
          <w:szCs w:val="22"/>
          <w:lang w:eastAsia="en-US"/>
        </w:rPr>
        <w:t>Update has been requested from the Planning Authority, which will be provided at the meeting by the Clerk.</w:t>
      </w:r>
    </w:p>
    <w:p w14:paraId="12BCA89D" w14:textId="77777777" w:rsidR="001F3901" w:rsidRPr="00A16452" w:rsidRDefault="001F3901" w:rsidP="007E202E">
      <w:pPr>
        <w:rPr>
          <w:rFonts w:ascii="Arial" w:hAnsi="Arial" w:cs="Arial"/>
          <w:sz w:val="22"/>
          <w:szCs w:val="22"/>
        </w:rPr>
      </w:pPr>
    </w:p>
    <w:p w14:paraId="2B41378B" w14:textId="7E38B8E6" w:rsidR="001F3901" w:rsidRPr="00A16452" w:rsidRDefault="001F3901" w:rsidP="007E202E">
      <w:pPr>
        <w:rPr>
          <w:rFonts w:ascii="Arial" w:hAnsi="Arial" w:cs="Arial"/>
          <w:sz w:val="22"/>
          <w:szCs w:val="22"/>
        </w:rPr>
      </w:pPr>
      <w:r w:rsidRPr="00A16452">
        <w:rPr>
          <w:rFonts w:ascii="Arial" w:hAnsi="Arial" w:cs="Arial"/>
          <w:sz w:val="22"/>
          <w:szCs w:val="22"/>
        </w:rPr>
        <w:t xml:space="preserve">To </w:t>
      </w:r>
      <w:r w:rsidR="0043483F" w:rsidRPr="00A16452">
        <w:rPr>
          <w:rFonts w:ascii="Arial" w:hAnsi="Arial" w:cs="Arial"/>
          <w:sz w:val="22"/>
          <w:szCs w:val="22"/>
        </w:rPr>
        <w:t>note decisions made between meetings in respect of</w:t>
      </w:r>
      <w:r w:rsidRPr="00A16452">
        <w:rPr>
          <w:rFonts w:ascii="Arial" w:hAnsi="Arial" w:cs="Arial"/>
          <w:sz w:val="22"/>
          <w:szCs w:val="22"/>
        </w:rPr>
        <w:t xml:space="preserve"> the following Applications</w:t>
      </w:r>
      <w:r w:rsidR="00D10AB5" w:rsidRPr="00A16452">
        <w:rPr>
          <w:rFonts w:ascii="Arial" w:hAnsi="Arial" w:cs="Arial"/>
          <w:sz w:val="22"/>
          <w:szCs w:val="22"/>
        </w:rPr>
        <w:t xml:space="preserve"> and any subsequent responses received from the Planning Authority</w:t>
      </w:r>
      <w:r w:rsidRPr="00A16452">
        <w:rPr>
          <w:rFonts w:ascii="Arial" w:hAnsi="Arial" w:cs="Arial"/>
          <w:sz w:val="22"/>
          <w:szCs w:val="22"/>
        </w:rPr>
        <w:t>:</w:t>
      </w:r>
    </w:p>
    <w:p w14:paraId="1E8DCC7A" w14:textId="56B06982" w:rsidR="001F3901" w:rsidRPr="00A16452" w:rsidRDefault="001F3901" w:rsidP="007E202E">
      <w:pPr>
        <w:rPr>
          <w:rFonts w:ascii="Arial" w:hAnsi="Arial" w:cs="Arial"/>
          <w:sz w:val="22"/>
          <w:szCs w:val="22"/>
        </w:rPr>
      </w:pPr>
      <w:r w:rsidRPr="00A16452">
        <w:rPr>
          <w:rFonts w:ascii="Arial" w:hAnsi="Arial" w:cs="Arial"/>
          <w:b/>
          <w:bCs/>
          <w:sz w:val="22"/>
          <w:szCs w:val="22"/>
        </w:rPr>
        <w:t>b. 20/</w:t>
      </w:r>
      <w:r w:rsidR="0043483F" w:rsidRPr="00A16452">
        <w:rPr>
          <w:rFonts w:ascii="Arial" w:hAnsi="Arial" w:cs="Arial"/>
          <w:b/>
          <w:bCs/>
          <w:sz w:val="22"/>
          <w:szCs w:val="22"/>
        </w:rPr>
        <w:t>32712/TCA</w:t>
      </w:r>
      <w:r w:rsidRPr="00A16452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43483F" w:rsidRPr="00A16452">
        <w:rPr>
          <w:rFonts w:ascii="Arial" w:hAnsi="Arial" w:cs="Arial"/>
          <w:b/>
          <w:bCs/>
          <w:sz w:val="22"/>
          <w:szCs w:val="22"/>
        </w:rPr>
        <w:t>Little Acre, Ingestre Park Road, Ingestre.</w:t>
      </w:r>
      <w:r w:rsidR="0043483F" w:rsidRPr="00A16452">
        <w:rPr>
          <w:rFonts w:ascii="Arial" w:hAnsi="Arial" w:cs="Arial"/>
          <w:sz w:val="22"/>
          <w:szCs w:val="22"/>
        </w:rPr>
        <w:t xml:space="preserve"> Tree works in Ingestre Conservation area.  No comments from Parish Council, Planning Authority advised.</w:t>
      </w:r>
    </w:p>
    <w:p w14:paraId="6DA28DB6" w14:textId="0F54EE39" w:rsidR="001F3901" w:rsidRPr="00A16452" w:rsidRDefault="001F3901" w:rsidP="007E202E">
      <w:pPr>
        <w:rPr>
          <w:rFonts w:ascii="Arial" w:hAnsi="Arial" w:cs="Arial"/>
          <w:sz w:val="22"/>
          <w:szCs w:val="22"/>
        </w:rPr>
      </w:pPr>
      <w:r w:rsidRPr="00A16452">
        <w:rPr>
          <w:rFonts w:ascii="Arial" w:hAnsi="Arial" w:cs="Arial"/>
          <w:b/>
          <w:bCs/>
          <w:sz w:val="22"/>
          <w:szCs w:val="22"/>
        </w:rPr>
        <w:t>c. 20/32537/T5N</w:t>
      </w:r>
      <w:r w:rsidRPr="00A16452">
        <w:rPr>
          <w:rFonts w:ascii="Arial" w:hAnsi="Arial" w:cs="Arial"/>
          <w:sz w:val="22"/>
          <w:szCs w:val="22"/>
        </w:rPr>
        <w:t xml:space="preserve"> – removal or reduction of lime tree (G7) TPO 593 2015 and Ingestre Conservation area.</w:t>
      </w:r>
      <w:r w:rsidR="00390310" w:rsidRPr="00A16452">
        <w:rPr>
          <w:rFonts w:ascii="Arial" w:hAnsi="Arial" w:cs="Arial"/>
          <w:sz w:val="22"/>
          <w:szCs w:val="22"/>
        </w:rPr>
        <w:t xml:space="preserve">  No comments from Parish Council, Planning Authority advised.</w:t>
      </w:r>
    </w:p>
    <w:p w14:paraId="0516FB09" w14:textId="3AB34F3B" w:rsidR="00BC79FD" w:rsidRPr="00A16452" w:rsidRDefault="0039031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d. 20/32521/TWT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– felling of 9 lime trees (G1) TPO 257 2002 Ingestre Conservation area.  </w:t>
      </w:r>
      <w:r w:rsidR="00D10AB5" w:rsidRPr="00A16452">
        <w:rPr>
          <w:rFonts w:ascii="Arial" w:hAnsi="Arial" w:cs="Arial"/>
          <w:snapToGrid w:val="0"/>
          <w:sz w:val="22"/>
          <w:szCs w:val="22"/>
          <w:lang w:eastAsia="en-US"/>
        </w:rPr>
        <w:t>Planning Authority advised of c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omments </w:t>
      </w:r>
      <w:r w:rsidR="00D10AB5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from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Parish Council </w:t>
      </w:r>
      <w:r w:rsidR="00D10AB5" w:rsidRPr="00A16452">
        <w:rPr>
          <w:rFonts w:ascii="Arial" w:hAnsi="Arial" w:cs="Arial"/>
          <w:snapToGrid w:val="0"/>
          <w:sz w:val="22"/>
          <w:szCs w:val="22"/>
          <w:lang w:eastAsia="en-US"/>
        </w:rPr>
        <w:t>which outlined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a proposal of pollarding as an alternative.</w:t>
      </w:r>
      <w:r w:rsidR="00D10AB5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Decision has been granted to the felling of the trees, in the interest of </w:t>
      </w:r>
      <w:r w:rsidR="009E79ED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the </w:t>
      </w:r>
      <w:r w:rsidR="00D10AB5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health and visual </w:t>
      </w:r>
      <w:r w:rsidR="009E79ED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amenity of the trees and </w:t>
      </w:r>
      <w:r w:rsidR="009E79ED" w:rsidRPr="00A16452">
        <w:rPr>
          <w:rFonts w:ascii="Arial" w:hAnsi="Arial" w:cs="Arial"/>
          <w:sz w:val="22"/>
          <w:szCs w:val="22"/>
        </w:rPr>
        <w:t xml:space="preserve">works must comply with the requirements of the Wildlife and Countryside Act </w:t>
      </w:r>
      <w:r w:rsidR="00D10AB5" w:rsidRPr="00A16452">
        <w:rPr>
          <w:rFonts w:ascii="Arial" w:hAnsi="Arial" w:cs="Arial"/>
          <w:sz w:val="22"/>
          <w:szCs w:val="22"/>
        </w:rPr>
        <w:t xml:space="preserve">(Schedule 5) and the Conservation Regulations 1994 with regard to bat roots and nesting birds. </w:t>
      </w:r>
    </w:p>
    <w:p w14:paraId="3C8556D7" w14:textId="32464587" w:rsidR="00103D7F" w:rsidRPr="00A16452" w:rsidRDefault="00103D7F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z w:val="22"/>
          <w:szCs w:val="22"/>
        </w:rPr>
        <w:t>e. 20/32869/TCA</w:t>
      </w:r>
      <w:r w:rsidRPr="00A16452">
        <w:rPr>
          <w:rFonts w:ascii="Arial" w:hAnsi="Arial" w:cs="Arial"/>
          <w:sz w:val="22"/>
          <w:szCs w:val="22"/>
        </w:rPr>
        <w:t xml:space="preserve"> </w:t>
      </w:r>
      <w:r w:rsidRPr="00A16452">
        <w:rPr>
          <w:rFonts w:ascii="Arial" w:hAnsi="Arial" w:cs="Arial"/>
          <w:b/>
          <w:bCs/>
          <w:sz w:val="22"/>
          <w:szCs w:val="22"/>
        </w:rPr>
        <w:t>– Tixall Farmhouse, Great Haywood Road, Tixall.</w:t>
      </w:r>
      <w:r w:rsidRPr="00A16452">
        <w:rPr>
          <w:rFonts w:ascii="Arial" w:hAnsi="Arial" w:cs="Arial"/>
          <w:sz w:val="22"/>
          <w:szCs w:val="22"/>
        </w:rPr>
        <w:t xml:space="preserve"> Tree works in Tixall Conservation area.  No comments from Parish Council.  Planning Authority advised.</w:t>
      </w:r>
    </w:p>
    <w:p w14:paraId="7D04223A" w14:textId="77777777" w:rsidR="00390310" w:rsidRPr="00A16452" w:rsidRDefault="003903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450E5A22" w14:textId="496CB488" w:rsidR="00096442" w:rsidRPr="00A16452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8</w:t>
      </w:r>
      <w:r w:rsidR="00096442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6D017A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 </w:t>
      </w:r>
      <w:r w:rsidR="00213E1F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Memorial for Dr </w:t>
      </w:r>
      <w:proofErr w:type="gramStart"/>
      <w:r w:rsidR="00213E1F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</w:t>
      </w:r>
      <w:proofErr w:type="gramEnd"/>
      <w:r w:rsidR="00213E1F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Andrews</w:t>
      </w:r>
    </w:p>
    <w:p w14:paraId="5266A2B3" w14:textId="7F3E6047" w:rsidR="00096442" w:rsidRPr="00A16452" w:rsidRDefault="00096442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To </w:t>
      </w:r>
      <w:r w:rsidR="00213E1F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discuss the above and agree </w:t>
      </w:r>
      <w:r w:rsidR="00492281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what </w:t>
      </w:r>
      <w:r w:rsidR="00213E1F" w:rsidRPr="00A16452">
        <w:rPr>
          <w:rFonts w:ascii="Arial" w:hAnsi="Arial" w:cs="Arial"/>
          <w:snapToGrid w:val="0"/>
          <w:sz w:val="22"/>
          <w:szCs w:val="22"/>
          <w:lang w:eastAsia="en-US"/>
        </w:rPr>
        <w:t>actions</w:t>
      </w:r>
      <w:r w:rsidR="00492281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will be taken by whom and when.</w:t>
      </w:r>
    </w:p>
    <w:p w14:paraId="0BD73575" w14:textId="5A2A78A2" w:rsidR="005A4C10" w:rsidRPr="00A16452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2A62C25C" w14:textId="789B4FD1" w:rsidR="005A4C10" w:rsidRPr="00A16452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9</w:t>
      </w:r>
      <w:r w:rsidR="005A4C10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 Clerks Report</w:t>
      </w:r>
    </w:p>
    <w:p w14:paraId="0F38A3CD" w14:textId="1E90116F" w:rsidR="005A4C10" w:rsidRPr="00A16452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To receive update from Clerk on specific matters and to discuss as required</w:t>
      </w:r>
      <w:r w:rsidR="000B3F70" w:rsidRPr="00A16452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2DA637D5" w14:textId="5CB8C2C4" w:rsidR="006D017A" w:rsidRPr="00A16452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3714B19F" w14:textId="56E41F77" w:rsidR="006D017A" w:rsidRPr="00A16452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A056ED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0</w:t>
      </w: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 Finance</w:t>
      </w:r>
    </w:p>
    <w:p w14:paraId="544CC09D" w14:textId="7BA86989" w:rsidR="006D017A" w:rsidRPr="00A16452" w:rsidRDefault="006D017A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</w:t>
      </w:r>
      <w:r w:rsidR="000618A3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922D1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To note accounts paid </w:t>
      </w:r>
      <w:r w:rsidR="00D55335" w:rsidRPr="00A16452">
        <w:rPr>
          <w:rFonts w:ascii="Arial" w:hAnsi="Arial" w:cs="Arial"/>
          <w:snapToGrid w:val="0"/>
          <w:sz w:val="22"/>
          <w:szCs w:val="22"/>
          <w:lang w:eastAsia="en-US"/>
        </w:rPr>
        <w:t>since last meeting</w:t>
      </w:r>
      <w:r w:rsidR="005922D1" w:rsidRPr="00A16452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07D1B369" w14:textId="4DA41C19" w:rsidR="005922D1" w:rsidRPr="00A16452" w:rsidRDefault="00FD57DD" w:rsidP="005922D1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</w:t>
      </w:r>
      <w:r w:rsidR="00D55335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922D1" w:rsidRPr="00A16452">
        <w:rPr>
          <w:rFonts w:ascii="Arial" w:hAnsi="Arial" w:cs="Arial"/>
          <w:snapToGrid w:val="0"/>
          <w:sz w:val="22"/>
          <w:szCs w:val="22"/>
          <w:lang w:eastAsia="en-US"/>
        </w:rPr>
        <w:t>To approve accounts for payment.</w:t>
      </w:r>
    </w:p>
    <w:p w14:paraId="2BD6B7E3" w14:textId="2232AD8A" w:rsidR="00893350" w:rsidRPr="00A16452" w:rsidRDefault="00893350" w:rsidP="005922D1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 To note refund from Clerk, following printer purchase – see Bank Statement. </w:t>
      </w:r>
    </w:p>
    <w:p w14:paraId="0D3849E6" w14:textId="7CA6B221" w:rsidR="00FD0C7A" w:rsidRPr="00A16452" w:rsidRDefault="00FD0C7A" w:rsidP="005922D1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d.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 To receive details of 2020 NJC pay award, as applicable to the Clerk, to confirm salary increase from 1 April 2020 and payment of arrears.</w:t>
      </w:r>
    </w:p>
    <w:p w14:paraId="113D07A1" w14:textId="6D5A6FAC" w:rsidR="00893350" w:rsidRPr="00A16452" w:rsidRDefault="00893350" w:rsidP="005922D1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17AFE90" w14:textId="044110E9" w:rsidR="00893350" w:rsidRPr="00A16452" w:rsidRDefault="00893350" w:rsidP="005922D1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11.  </w:t>
      </w:r>
      <w:r w:rsidR="007E749A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Parish </w:t>
      </w:r>
      <w:proofErr w:type="spellStart"/>
      <w:r w:rsidR="007E749A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Newsheet</w:t>
      </w:r>
      <w:proofErr w:type="spellEnd"/>
    </w:p>
    <w:p w14:paraId="30908DF5" w14:textId="0489FD65" w:rsidR="00686B4F" w:rsidRPr="00A16452" w:rsidRDefault="007E749A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 To receive update from Clerk</w:t>
      </w:r>
    </w:p>
    <w:p w14:paraId="3CCACC81" w14:textId="114F2BB1" w:rsidR="007E749A" w:rsidRPr="00A16452" w:rsidRDefault="007E749A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 To discuss and agree frequency of publication.</w:t>
      </w:r>
    </w:p>
    <w:p w14:paraId="254BEB96" w14:textId="77777777" w:rsidR="007E749A" w:rsidRPr="00A16452" w:rsidRDefault="007E749A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D856ED2" w14:textId="5BEF7EAD" w:rsidR="00686B4F" w:rsidRPr="00A16452" w:rsidRDefault="00686B4F" w:rsidP="00734884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7E749A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</w:t>
      </w: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 </w:t>
      </w:r>
      <w:r w:rsidR="00213E1F" w:rsidRPr="00A16452">
        <w:rPr>
          <w:rFonts w:ascii="Arial" w:eastAsia="Times New Roman" w:hAnsi="Arial" w:cs="Arial"/>
          <w:b/>
          <w:snapToGrid w:val="0"/>
          <w:sz w:val="22"/>
          <w:szCs w:val="22"/>
        </w:rPr>
        <w:t xml:space="preserve">Trent Valley Sow Parklands and Cannock Chase AONB HS2 Action Group.  </w:t>
      </w:r>
    </w:p>
    <w:p w14:paraId="32B631BE" w14:textId="1FA37030" w:rsidR="00734884" w:rsidRPr="00A16452" w:rsidRDefault="00734884" w:rsidP="00734884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</w:t>
      </w:r>
      <w:r w:rsidRPr="00A16452">
        <w:rPr>
          <w:rFonts w:ascii="Arial" w:hAnsi="Arial" w:cs="Arial"/>
          <w:i/>
          <w:iCs/>
          <w:snapToGrid w:val="0"/>
          <w:color w:val="FF0000"/>
          <w:sz w:val="22"/>
          <w:szCs w:val="22"/>
          <w:lang w:eastAsia="en-US"/>
        </w:rPr>
        <w:t>.</w:t>
      </w:r>
      <w:r w:rsidR="00213E1F" w:rsidRPr="00A16452">
        <w:rPr>
          <w:rFonts w:ascii="Arial" w:hAnsi="Arial" w:cs="Arial"/>
          <w:i/>
          <w:iCs/>
          <w:snapToGrid w:val="0"/>
          <w:color w:val="FF0000"/>
          <w:sz w:val="22"/>
          <w:szCs w:val="22"/>
          <w:lang w:eastAsia="en-US"/>
        </w:rPr>
        <w:t xml:space="preserve">   </w:t>
      </w:r>
      <w:r w:rsidR="0071092C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Canal tow path </w:t>
      </w:r>
      <w:r w:rsidR="0071092C" w:rsidRPr="00A16452">
        <w:rPr>
          <w:rFonts w:ascii="Arial" w:hAnsi="Arial" w:cs="Arial"/>
          <w:snapToGrid w:val="0"/>
          <w:sz w:val="22"/>
          <w:szCs w:val="22"/>
          <w:lang w:eastAsia="en-US"/>
        </w:rPr>
        <w:t>– to record agreement for this project to be progressed by Cllr Bostock and the Clerk.</w:t>
      </w:r>
    </w:p>
    <w:p w14:paraId="5C139DC1" w14:textId="09553F93" w:rsidR="0071092C" w:rsidRPr="00A16452" w:rsidRDefault="0071092C" w:rsidP="00734884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b.  Underground water system at Tixall Gatehouse and rebuild/restore entrance to ICE House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– to receive update from Chairman</w:t>
      </w:r>
      <w:r w:rsidR="009E47CF" w:rsidRPr="00A16452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6FFB1628" w14:textId="77777777" w:rsidR="006D017A" w:rsidRPr="00A16452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4F6E1601" w14:textId="3B8B83C8" w:rsidR="005A4C10" w:rsidRPr="00A16452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7E749A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3</w:t>
      </w: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Standing items – to receive update/discuss</w:t>
      </w:r>
    </w:p>
    <w:p w14:paraId="2A2253C9" w14:textId="6F5C285E" w:rsidR="005A4C10" w:rsidRPr="00A16452" w:rsidRDefault="005A4C1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bookmarkStart w:id="0" w:name="_Hlk49937233"/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="00243A2D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 </w:t>
      </w:r>
      <w:r w:rsidR="000618A3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243A2D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HS2</w:t>
      </w:r>
      <w:r w:rsidR="006D017A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6D017A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– </w:t>
      </w:r>
      <w:r w:rsidR="00796F8E" w:rsidRPr="00A16452">
        <w:rPr>
          <w:rFonts w:ascii="Arial" w:hAnsi="Arial" w:cs="Arial"/>
          <w:snapToGrid w:val="0"/>
          <w:sz w:val="22"/>
          <w:szCs w:val="22"/>
          <w:lang w:eastAsia="en-US"/>
        </w:rPr>
        <w:t>to receive update from Cllrs Mrs Haenelt and Mrs Woodhouse on virtual event attended on 2.9.20 regarding possible funding opportunities.</w:t>
      </w:r>
    </w:p>
    <w:bookmarkEnd w:id="0"/>
    <w:p w14:paraId="3D85931D" w14:textId="0721A335" w:rsidR="00492281" w:rsidRPr="00A16452" w:rsidRDefault="00492281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</w:t>
      </w: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HS2 Annual Meeting with District and Parish Councils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– this will be held virtually, date not yet known. Are there any Agenda items to be put forward from the Parish Council?</w:t>
      </w:r>
    </w:p>
    <w:p w14:paraId="307EEB64" w14:textId="02ADB22E" w:rsidR="00492281" w:rsidRPr="00A16452" w:rsidRDefault="00492281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c.  HS2 Petition to House of Lords Select Committee, 29 July 2020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– no update has been provided to date following the petition. </w:t>
      </w:r>
    </w:p>
    <w:p w14:paraId="60FEC1FA" w14:textId="02B4AE51" w:rsidR="000618A3" w:rsidRPr="00A16452" w:rsidRDefault="000618A3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1D246EB" w14:textId="51184A72" w:rsidR="000618A3" w:rsidRPr="00A16452" w:rsidRDefault="000618A3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7E749A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4</w:t>
      </w: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Village Matters</w:t>
      </w:r>
    </w:p>
    <w:p w14:paraId="32997123" w14:textId="14A8FAD9" w:rsidR="000618A3" w:rsidRPr="00A16452" w:rsidRDefault="000618A3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  Ingestre – </w:t>
      </w:r>
      <w:r w:rsidR="00492281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fallen tree at Trent river bridge.</w:t>
      </w:r>
      <w:r w:rsidR="00492281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To receive update from Chairman and to discuss if any further action is required by the Parish Council.</w:t>
      </w:r>
    </w:p>
    <w:p w14:paraId="31AC04D2" w14:textId="1AFBDA94" w:rsidR="00492281" w:rsidRPr="00A16452" w:rsidRDefault="00492281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  Ingestre – Public Footpath, from Hixon (Footpath 21) to Trent River bridge.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To receive update from Clerk.</w:t>
      </w:r>
    </w:p>
    <w:p w14:paraId="4AFD0EBF" w14:textId="07BC5855" w:rsidR="007E749A" w:rsidRPr="00A16452" w:rsidRDefault="007E749A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c.  Ingestre – Millennium Avenue, </w:t>
      </w:r>
      <w:proofErr w:type="spellStart"/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Hoo</w:t>
      </w:r>
      <w:proofErr w:type="spellEnd"/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Mill Lane. 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To approve </w:t>
      </w:r>
      <w:r w:rsidR="00E268A4" w:rsidRPr="00A16452">
        <w:rPr>
          <w:rFonts w:ascii="Arial" w:hAnsi="Arial" w:cs="Arial"/>
          <w:snapToGrid w:val="0"/>
          <w:sz w:val="22"/>
          <w:szCs w:val="22"/>
          <w:lang w:eastAsia="en-US"/>
        </w:rPr>
        <w:t>light pruning of trees, as per report previously provided at a cost of £400.00.</w:t>
      </w:r>
    </w:p>
    <w:p w14:paraId="60910453" w14:textId="6A2D315D" w:rsidR="002D53BC" w:rsidRPr="00A16452" w:rsidRDefault="002D53BC" w:rsidP="00143992">
      <w:pPr>
        <w:tabs>
          <w:tab w:val="left" w:pos="567"/>
        </w:tabs>
        <w:rPr>
          <w:rFonts w:ascii="Arial" w:hAnsi="Arial" w:cs="Arial"/>
          <w:snapToGrid w:val="0"/>
          <w:color w:val="FF000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lastRenderedPageBreak/>
        <w:t>d.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 </w:t>
      </w: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Tixall –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2A2242" w:rsidRPr="00A16452">
        <w:rPr>
          <w:rFonts w:ascii="Arial" w:hAnsi="Arial" w:cs="Arial"/>
          <w:snapToGrid w:val="0"/>
          <w:sz w:val="22"/>
          <w:szCs w:val="22"/>
          <w:lang w:eastAsia="en-US"/>
        </w:rPr>
        <w:t>no items to discuss.</w:t>
      </w:r>
    </w:p>
    <w:p w14:paraId="01465AE5" w14:textId="77777777" w:rsidR="00B9222B" w:rsidRPr="00A16452" w:rsidRDefault="00B9222B" w:rsidP="00143992">
      <w:pPr>
        <w:tabs>
          <w:tab w:val="left" w:pos="567"/>
        </w:tabs>
        <w:rPr>
          <w:rFonts w:ascii="Arial" w:hAnsi="Arial" w:cs="Arial"/>
          <w:snapToGrid w:val="0"/>
          <w:color w:val="FF0000"/>
          <w:sz w:val="22"/>
          <w:szCs w:val="22"/>
          <w:lang w:eastAsia="en-US"/>
        </w:rPr>
      </w:pPr>
    </w:p>
    <w:p w14:paraId="311C7EE2" w14:textId="5AA8760D" w:rsidR="001F1491" w:rsidRPr="00A16452" w:rsidRDefault="001F1491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15. Future meetings</w:t>
      </w:r>
    </w:p>
    <w:p w14:paraId="0BC5C371" w14:textId="132BCF24" w:rsidR="001F1491" w:rsidRPr="00A16452" w:rsidRDefault="001F1491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To discuss and agree arrangements for future meetings and whether to continue with zoom or return to face to face meetings.</w:t>
      </w:r>
    </w:p>
    <w:p w14:paraId="66C34689" w14:textId="6C75E962" w:rsidR="004172FD" w:rsidRPr="00A16452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028738DC" w14:textId="776BED85" w:rsidR="004172FD" w:rsidRPr="00A16452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1F1491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6</w:t>
      </w: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To receive Correspondence</w:t>
      </w:r>
    </w:p>
    <w:p w14:paraId="6E800654" w14:textId="55593166" w:rsidR="004172FD" w:rsidRPr="00A16452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="00A056ED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  </w:t>
      </w:r>
      <w:r w:rsidR="00734884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To note letter of complaint resolution </w:t>
      </w:r>
      <w:r w:rsidR="005F45B7" w:rsidRPr="00A16452">
        <w:rPr>
          <w:rFonts w:ascii="Arial" w:hAnsi="Arial" w:cs="Arial"/>
          <w:snapToGrid w:val="0"/>
          <w:sz w:val="22"/>
          <w:szCs w:val="22"/>
          <w:lang w:eastAsia="en-US"/>
        </w:rPr>
        <w:t>from Barclays Bank</w:t>
      </w:r>
      <w:r w:rsidR="00CA40E0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and compensation of £100.00.</w:t>
      </w:r>
    </w:p>
    <w:p w14:paraId="50D56A74" w14:textId="3A742718" w:rsidR="007F673F" w:rsidRPr="00A16452" w:rsidRDefault="007F673F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</w:t>
      </w:r>
      <w:r w:rsidR="001F1491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To </w:t>
      </w:r>
      <w:r w:rsidR="007E749A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note receipt of letter from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NS&amp;I Savings</w:t>
      </w:r>
      <w:r w:rsidR="007E749A" w:rsidRPr="00A16452">
        <w:rPr>
          <w:rFonts w:ascii="Arial" w:hAnsi="Arial" w:cs="Arial"/>
          <w:snapToGrid w:val="0"/>
          <w:sz w:val="22"/>
          <w:szCs w:val="22"/>
          <w:lang w:eastAsia="en-US"/>
        </w:rPr>
        <w:t>, all Officers who are authorised to make withdrawals must sign Declaration Form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150C8D3A" w14:textId="298140FF" w:rsidR="002A2242" w:rsidRPr="00A16452" w:rsidRDefault="002A2242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c.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  To note receipt of Thank You letter from Her Majesty’s Lord-Lieutenant of Staffordshire.</w:t>
      </w:r>
    </w:p>
    <w:p w14:paraId="76CECA3A" w14:textId="7630FE71" w:rsidR="004172FD" w:rsidRPr="00A16452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509E1A21" w14:textId="1E8BA635" w:rsidR="004172FD" w:rsidRPr="00A16452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1F1491"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7</w:t>
      </w: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 Items for the next Agenda</w:t>
      </w:r>
    </w:p>
    <w:p w14:paraId="35E9FC00" w14:textId="27E88FCA" w:rsidR="004172FD" w:rsidRPr="00A16452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  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>To receive details from Councillors</w:t>
      </w:r>
    </w:p>
    <w:p w14:paraId="1FE10C3B" w14:textId="179EF0BA" w:rsidR="004172FD" w:rsidRPr="00A16452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785D960" w14:textId="74F10E7D" w:rsidR="004172FD" w:rsidRPr="00A16452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EC5D0B6" w14:textId="50DB51AE" w:rsidR="004172FD" w:rsidRPr="00A16452" w:rsidRDefault="004172FD" w:rsidP="004172FD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Date of next meeting </w:t>
      </w:r>
      <w:r w:rsidR="000B3F70" w:rsidRPr="00A16452">
        <w:rPr>
          <w:rFonts w:ascii="Arial" w:hAnsi="Arial" w:cs="Arial"/>
          <w:snapToGrid w:val="0"/>
          <w:sz w:val="22"/>
          <w:szCs w:val="22"/>
          <w:lang w:eastAsia="en-US"/>
        </w:rPr>
        <w:t>–</w:t>
      </w:r>
      <w:r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734884" w:rsidRPr="00A16452">
        <w:rPr>
          <w:rFonts w:ascii="Arial" w:hAnsi="Arial" w:cs="Arial"/>
          <w:snapToGrid w:val="0"/>
          <w:sz w:val="22"/>
          <w:szCs w:val="22"/>
          <w:lang w:eastAsia="en-US"/>
        </w:rPr>
        <w:t>11 November</w:t>
      </w:r>
      <w:r w:rsidR="000B3F70" w:rsidRPr="00A16452">
        <w:rPr>
          <w:rFonts w:ascii="Arial" w:hAnsi="Arial" w:cs="Arial"/>
          <w:snapToGrid w:val="0"/>
          <w:sz w:val="22"/>
          <w:szCs w:val="22"/>
          <w:lang w:eastAsia="en-US"/>
        </w:rPr>
        <w:t xml:space="preserve"> 2020</w:t>
      </w:r>
    </w:p>
    <w:p w14:paraId="32E7DEF2" w14:textId="77777777" w:rsidR="003310D4" w:rsidRPr="00A16452" w:rsidRDefault="003310D4" w:rsidP="006272B4">
      <w:pPr>
        <w:pStyle w:val="BodyTextIndent"/>
        <w:ind w:left="284" w:firstLine="284"/>
        <w:rPr>
          <w:rFonts w:cs="Arial"/>
          <w:b w:val="0"/>
          <w:sz w:val="22"/>
          <w:szCs w:val="22"/>
        </w:rPr>
      </w:pPr>
    </w:p>
    <w:p w14:paraId="149320EB" w14:textId="1A465E6B" w:rsidR="006272B4" w:rsidRPr="00A16452" w:rsidRDefault="006272B4" w:rsidP="006272B4">
      <w:pPr>
        <w:widowControl w:val="0"/>
        <w:ind w:left="284"/>
        <w:jc w:val="both"/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18A0E3FF" w14:textId="6F577F28" w:rsidR="004172FD" w:rsidRPr="00A16452" w:rsidRDefault="004172FD" w:rsidP="006272B4">
      <w:pPr>
        <w:widowControl w:val="0"/>
        <w:ind w:left="284"/>
        <w:jc w:val="both"/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0AB6135A" w14:textId="77777777" w:rsidR="004172FD" w:rsidRPr="00A16452" w:rsidRDefault="004172FD" w:rsidP="006272B4">
      <w:pPr>
        <w:widowControl w:val="0"/>
        <w:ind w:left="284"/>
        <w:jc w:val="both"/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76B8B0E" w14:textId="77777777" w:rsidR="000D067F" w:rsidRPr="00A16452" w:rsidRDefault="000D067F" w:rsidP="006272B4">
      <w:pPr>
        <w:pStyle w:val="BodyTextIndent"/>
        <w:ind w:left="284" w:firstLine="284"/>
        <w:rPr>
          <w:rFonts w:cs="Arial"/>
          <w:b w:val="0"/>
          <w:sz w:val="22"/>
          <w:szCs w:val="22"/>
        </w:rPr>
      </w:pPr>
    </w:p>
    <w:sectPr w:rsidR="000D067F" w:rsidRPr="00A16452" w:rsidSect="00841A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2C27B" w14:textId="77777777" w:rsidR="00D45C94" w:rsidRDefault="00D45C94" w:rsidP="007E163C">
      <w:r>
        <w:separator/>
      </w:r>
    </w:p>
  </w:endnote>
  <w:endnote w:type="continuationSeparator" w:id="0">
    <w:p w14:paraId="5F29BC7D" w14:textId="77777777" w:rsidR="00D45C94" w:rsidRDefault="00D45C94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0A0E1" w14:textId="77777777" w:rsidR="00D45C94" w:rsidRDefault="00D45C94" w:rsidP="007E163C">
      <w:r>
        <w:separator/>
      </w:r>
    </w:p>
  </w:footnote>
  <w:footnote w:type="continuationSeparator" w:id="0">
    <w:p w14:paraId="6742ED15" w14:textId="77777777" w:rsidR="00D45C94" w:rsidRDefault="00D45C94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2B8B6" w14:textId="190F8C57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D3744" w14:textId="0487A6A6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C85D7" w14:textId="50CE654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8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3F18"/>
    <w:rsid w:val="0002476E"/>
    <w:rsid w:val="00036AF3"/>
    <w:rsid w:val="00043C1C"/>
    <w:rsid w:val="00046427"/>
    <w:rsid w:val="00047FC0"/>
    <w:rsid w:val="00060CE2"/>
    <w:rsid w:val="000618A3"/>
    <w:rsid w:val="00065D51"/>
    <w:rsid w:val="000677A3"/>
    <w:rsid w:val="000762B9"/>
    <w:rsid w:val="0008105E"/>
    <w:rsid w:val="0008341B"/>
    <w:rsid w:val="000876F7"/>
    <w:rsid w:val="00096442"/>
    <w:rsid w:val="00097797"/>
    <w:rsid w:val="000B3F70"/>
    <w:rsid w:val="000B4A67"/>
    <w:rsid w:val="000C5724"/>
    <w:rsid w:val="000D067F"/>
    <w:rsid w:val="000D4D1F"/>
    <w:rsid w:val="000F49B1"/>
    <w:rsid w:val="000F6A9D"/>
    <w:rsid w:val="000F73F1"/>
    <w:rsid w:val="00103D7F"/>
    <w:rsid w:val="001043BD"/>
    <w:rsid w:val="001071D7"/>
    <w:rsid w:val="00116474"/>
    <w:rsid w:val="00117F20"/>
    <w:rsid w:val="00120288"/>
    <w:rsid w:val="001212B9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B73D5"/>
    <w:rsid w:val="001C3E73"/>
    <w:rsid w:val="001C45A6"/>
    <w:rsid w:val="001D4B89"/>
    <w:rsid w:val="001E3263"/>
    <w:rsid w:val="001E4CEE"/>
    <w:rsid w:val="001E63F9"/>
    <w:rsid w:val="001F1491"/>
    <w:rsid w:val="001F1A2A"/>
    <w:rsid w:val="001F3901"/>
    <w:rsid w:val="00201093"/>
    <w:rsid w:val="00210B99"/>
    <w:rsid w:val="00212CD3"/>
    <w:rsid w:val="00213E1F"/>
    <w:rsid w:val="002141C2"/>
    <w:rsid w:val="00230522"/>
    <w:rsid w:val="0023444E"/>
    <w:rsid w:val="0023788A"/>
    <w:rsid w:val="002425CB"/>
    <w:rsid w:val="00243A2D"/>
    <w:rsid w:val="002451F1"/>
    <w:rsid w:val="00252660"/>
    <w:rsid w:val="00252DCB"/>
    <w:rsid w:val="002555D6"/>
    <w:rsid w:val="00255C04"/>
    <w:rsid w:val="00256F43"/>
    <w:rsid w:val="00262633"/>
    <w:rsid w:val="00284D4A"/>
    <w:rsid w:val="0029111C"/>
    <w:rsid w:val="00294003"/>
    <w:rsid w:val="002A2242"/>
    <w:rsid w:val="002A2265"/>
    <w:rsid w:val="002A44A0"/>
    <w:rsid w:val="002A7CB9"/>
    <w:rsid w:val="002B1E51"/>
    <w:rsid w:val="002C3A9E"/>
    <w:rsid w:val="002D53BC"/>
    <w:rsid w:val="002E483C"/>
    <w:rsid w:val="002E49F2"/>
    <w:rsid w:val="002E5E89"/>
    <w:rsid w:val="002F0F70"/>
    <w:rsid w:val="002F6E58"/>
    <w:rsid w:val="003002A8"/>
    <w:rsid w:val="0030066D"/>
    <w:rsid w:val="0030610F"/>
    <w:rsid w:val="00321611"/>
    <w:rsid w:val="003239BE"/>
    <w:rsid w:val="003253AE"/>
    <w:rsid w:val="003310D4"/>
    <w:rsid w:val="003442A6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90310"/>
    <w:rsid w:val="003A6376"/>
    <w:rsid w:val="003B10EC"/>
    <w:rsid w:val="003B21B3"/>
    <w:rsid w:val="003B2546"/>
    <w:rsid w:val="003B290D"/>
    <w:rsid w:val="003C3D5F"/>
    <w:rsid w:val="003D4901"/>
    <w:rsid w:val="003D4A4A"/>
    <w:rsid w:val="003D4CD4"/>
    <w:rsid w:val="003D7D75"/>
    <w:rsid w:val="003E2EEB"/>
    <w:rsid w:val="003E4F9C"/>
    <w:rsid w:val="003E530B"/>
    <w:rsid w:val="003E745D"/>
    <w:rsid w:val="003F5C75"/>
    <w:rsid w:val="004056F4"/>
    <w:rsid w:val="00406085"/>
    <w:rsid w:val="004172FD"/>
    <w:rsid w:val="00433BA1"/>
    <w:rsid w:val="00433E98"/>
    <w:rsid w:val="0043483F"/>
    <w:rsid w:val="004421EA"/>
    <w:rsid w:val="0044296C"/>
    <w:rsid w:val="00452623"/>
    <w:rsid w:val="00463DB2"/>
    <w:rsid w:val="0046434D"/>
    <w:rsid w:val="00475625"/>
    <w:rsid w:val="00485B4D"/>
    <w:rsid w:val="004870FD"/>
    <w:rsid w:val="00491257"/>
    <w:rsid w:val="00492281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47CF"/>
    <w:rsid w:val="00546DAC"/>
    <w:rsid w:val="005617C0"/>
    <w:rsid w:val="00561A40"/>
    <w:rsid w:val="0057445C"/>
    <w:rsid w:val="00575154"/>
    <w:rsid w:val="00591861"/>
    <w:rsid w:val="005922D1"/>
    <w:rsid w:val="00592E81"/>
    <w:rsid w:val="00597DB9"/>
    <w:rsid w:val="005A170D"/>
    <w:rsid w:val="005A1F57"/>
    <w:rsid w:val="005A4C10"/>
    <w:rsid w:val="005A6591"/>
    <w:rsid w:val="005B4895"/>
    <w:rsid w:val="005D3ECC"/>
    <w:rsid w:val="005E3625"/>
    <w:rsid w:val="005F0A52"/>
    <w:rsid w:val="005F45B7"/>
    <w:rsid w:val="005F7567"/>
    <w:rsid w:val="00602126"/>
    <w:rsid w:val="00606337"/>
    <w:rsid w:val="00610AA1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4E2"/>
    <w:rsid w:val="006C1E3D"/>
    <w:rsid w:val="006D017A"/>
    <w:rsid w:val="006D0BD8"/>
    <w:rsid w:val="006D2407"/>
    <w:rsid w:val="006D3A8C"/>
    <w:rsid w:val="006F246D"/>
    <w:rsid w:val="006F48EB"/>
    <w:rsid w:val="0070073A"/>
    <w:rsid w:val="007107F9"/>
    <w:rsid w:val="0071092C"/>
    <w:rsid w:val="00712CF2"/>
    <w:rsid w:val="007134EF"/>
    <w:rsid w:val="00714554"/>
    <w:rsid w:val="00716752"/>
    <w:rsid w:val="00721E63"/>
    <w:rsid w:val="00722429"/>
    <w:rsid w:val="00734884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102F"/>
    <w:rsid w:val="007969EE"/>
    <w:rsid w:val="00796F8E"/>
    <w:rsid w:val="007A2574"/>
    <w:rsid w:val="007A5141"/>
    <w:rsid w:val="007C1024"/>
    <w:rsid w:val="007C1C35"/>
    <w:rsid w:val="007C2F79"/>
    <w:rsid w:val="007C47A8"/>
    <w:rsid w:val="007D2D1C"/>
    <w:rsid w:val="007D4B4F"/>
    <w:rsid w:val="007E163C"/>
    <w:rsid w:val="007E202E"/>
    <w:rsid w:val="007E749A"/>
    <w:rsid w:val="007F5B97"/>
    <w:rsid w:val="007F673F"/>
    <w:rsid w:val="00810BB9"/>
    <w:rsid w:val="008168FD"/>
    <w:rsid w:val="00820AE4"/>
    <w:rsid w:val="008316A5"/>
    <w:rsid w:val="00832AD1"/>
    <w:rsid w:val="00841A23"/>
    <w:rsid w:val="00846813"/>
    <w:rsid w:val="008570FF"/>
    <w:rsid w:val="00871E0F"/>
    <w:rsid w:val="00882531"/>
    <w:rsid w:val="00885F94"/>
    <w:rsid w:val="00893350"/>
    <w:rsid w:val="00893EC5"/>
    <w:rsid w:val="00894588"/>
    <w:rsid w:val="008A049C"/>
    <w:rsid w:val="008A6F0F"/>
    <w:rsid w:val="008D4D12"/>
    <w:rsid w:val="008D6DAD"/>
    <w:rsid w:val="008F1A69"/>
    <w:rsid w:val="008F256A"/>
    <w:rsid w:val="008F2909"/>
    <w:rsid w:val="009068DF"/>
    <w:rsid w:val="00914CF8"/>
    <w:rsid w:val="00914DDC"/>
    <w:rsid w:val="00916ACC"/>
    <w:rsid w:val="00920037"/>
    <w:rsid w:val="00922420"/>
    <w:rsid w:val="009233F4"/>
    <w:rsid w:val="00942157"/>
    <w:rsid w:val="00943E18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541F"/>
    <w:rsid w:val="009B6377"/>
    <w:rsid w:val="009B7301"/>
    <w:rsid w:val="009D517C"/>
    <w:rsid w:val="009E431B"/>
    <w:rsid w:val="009E47CF"/>
    <w:rsid w:val="009E79ED"/>
    <w:rsid w:val="009F022B"/>
    <w:rsid w:val="009F6C63"/>
    <w:rsid w:val="00A056ED"/>
    <w:rsid w:val="00A10D9D"/>
    <w:rsid w:val="00A16452"/>
    <w:rsid w:val="00A223C0"/>
    <w:rsid w:val="00A24EE3"/>
    <w:rsid w:val="00A30A4D"/>
    <w:rsid w:val="00A41283"/>
    <w:rsid w:val="00A41BC1"/>
    <w:rsid w:val="00A42482"/>
    <w:rsid w:val="00A506E8"/>
    <w:rsid w:val="00A56962"/>
    <w:rsid w:val="00A618A4"/>
    <w:rsid w:val="00A621DA"/>
    <w:rsid w:val="00A702A7"/>
    <w:rsid w:val="00A715BB"/>
    <w:rsid w:val="00A71BA1"/>
    <w:rsid w:val="00A77F33"/>
    <w:rsid w:val="00A809F3"/>
    <w:rsid w:val="00A8339A"/>
    <w:rsid w:val="00A90F1D"/>
    <w:rsid w:val="00A9228A"/>
    <w:rsid w:val="00A95B52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1DE7"/>
    <w:rsid w:val="00B91866"/>
    <w:rsid w:val="00B9222B"/>
    <w:rsid w:val="00B9224F"/>
    <w:rsid w:val="00BA1BD8"/>
    <w:rsid w:val="00BA5F87"/>
    <w:rsid w:val="00BC79FD"/>
    <w:rsid w:val="00BC7BC3"/>
    <w:rsid w:val="00BD52AD"/>
    <w:rsid w:val="00BF680F"/>
    <w:rsid w:val="00C06F9A"/>
    <w:rsid w:val="00C07094"/>
    <w:rsid w:val="00C149A1"/>
    <w:rsid w:val="00C23F63"/>
    <w:rsid w:val="00C35CE6"/>
    <w:rsid w:val="00C4695E"/>
    <w:rsid w:val="00C47A0B"/>
    <w:rsid w:val="00C526A6"/>
    <w:rsid w:val="00C63981"/>
    <w:rsid w:val="00C653B9"/>
    <w:rsid w:val="00C7780E"/>
    <w:rsid w:val="00C873F5"/>
    <w:rsid w:val="00C87946"/>
    <w:rsid w:val="00C9350B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D5F59"/>
    <w:rsid w:val="00D00E6F"/>
    <w:rsid w:val="00D10AB5"/>
    <w:rsid w:val="00D3080F"/>
    <w:rsid w:val="00D34A97"/>
    <w:rsid w:val="00D372AF"/>
    <w:rsid w:val="00D40714"/>
    <w:rsid w:val="00D45C94"/>
    <w:rsid w:val="00D46209"/>
    <w:rsid w:val="00D55335"/>
    <w:rsid w:val="00D56374"/>
    <w:rsid w:val="00D619B1"/>
    <w:rsid w:val="00D63BD9"/>
    <w:rsid w:val="00D663D8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5BB8"/>
    <w:rsid w:val="00DB7C48"/>
    <w:rsid w:val="00DC66E4"/>
    <w:rsid w:val="00DD0FEF"/>
    <w:rsid w:val="00DE741B"/>
    <w:rsid w:val="00DF00D9"/>
    <w:rsid w:val="00DF1720"/>
    <w:rsid w:val="00DF6633"/>
    <w:rsid w:val="00E054D8"/>
    <w:rsid w:val="00E0763E"/>
    <w:rsid w:val="00E21306"/>
    <w:rsid w:val="00E21782"/>
    <w:rsid w:val="00E24DFF"/>
    <w:rsid w:val="00E268A4"/>
    <w:rsid w:val="00E31A7D"/>
    <w:rsid w:val="00E35C0A"/>
    <w:rsid w:val="00E41828"/>
    <w:rsid w:val="00E4431B"/>
    <w:rsid w:val="00E63387"/>
    <w:rsid w:val="00E644C4"/>
    <w:rsid w:val="00E72C23"/>
    <w:rsid w:val="00E73877"/>
    <w:rsid w:val="00E75A20"/>
    <w:rsid w:val="00E77BCE"/>
    <w:rsid w:val="00E82DDE"/>
    <w:rsid w:val="00E912AE"/>
    <w:rsid w:val="00E93027"/>
    <w:rsid w:val="00E934A6"/>
    <w:rsid w:val="00EA024C"/>
    <w:rsid w:val="00EA3C52"/>
    <w:rsid w:val="00EB2877"/>
    <w:rsid w:val="00EB7777"/>
    <w:rsid w:val="00ED01F0"/>
    <w:rsid w:val="00ED7FDB"/>
    <w:rsid w:val="00EE3A06"/>
    <w:rsid w:val="00EF0008"/>
    <w:rsid w:val="00EF4513"/>
    <w:rsid w:val="00EF4EA4"/>
    <w:rsid w:val="00F02539"/>
    <w:rsid w:val="00F04342"/>
    <w:rsid w:val="00F26D98"/>
    <w:rsid w:val="00F31351"/>
    <w:rsid w:val="00F34BA0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5F18"/>
    <w:rsid w:val="00FC1853"/>
    <w:rsid w:val="00FC4F60"/>
    <w:rsid w:val="00FD0C7A"/>
    <w:rsid w:val="00FD5765"/>
    <w:rsid w:val="00FD57DD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3444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8976680097?pwd=T0NlWStjRFNyZlVKdGxJU0MrZmI1dz0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clerk@ingestretixall.staffslc.gov.uk</cp:lastModifiedBy>
  <cp:revision>2</cp:revision>
  <cp:lastPrinted>2020-09-02T14:11:00Z</cp:lastPrinted>
  <dcterms:created xsi:type="dcterms:W3CDTF">2020-09-03T12:10:00Z</dcterms:created>
  <dcterms:modified xsi:type="dcterms:W3CDTF">2020-09-03T12:10:00Z</dcterms:modified>
</cp:coreProperties>
</file>